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397"/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1427"/>
        <w:gridCol w:w="3818"/>
        <w:gridCol w:w="1134"/>
        <w:gridCol w:w="1559"/>
        <w:gridCol w:w="2561"/>
      </w:tblGrid>
      <w:tr w:rsidR="00980F3C" w:rsidRPr="00980F3C" w14:paraId="49A40350" w14:textId="77777777" w:rsidTr="002E1638">
        <w:trPr>
          <w:trHeight w:val="1550"/>
        </w:trPr>
        <w:tc>
          <w:tcPr>
            <w:tcW w:w="3109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40BC5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  <w:r w:rsidRPr="00980F3C">
              <w:rPr>
                <w:b/>
                <w:bCs/>
                <w:color w:val="000000" w:themeColor="text1"/>
              </w:rPr>
              <w:t>Pledge</w:t>
            </w:r>
          </w:p>
        </w:tc>
        <w:tc>
          <w:tcPr>
            <w:tcW w:w="1427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44A8D" w14:textId="5E3632A5" w:rsidR="00A927B6" w:rsidRPr="00FF68FA" w:rsidRDefault="00A927B6" w:rsidP="00980F3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F68FA">
              <w:rPr>
                <w:b/>
                <w:bCs/>
                <w:color w:val="000000" w:themeColor="text1"/>
                <w:sz w:val="20"/>
                <w:szCs w:val="20"/>
              </w:rPr>
              <w:t xml:space="preserve"> Pathway area (</w:t>
            </w:r>
            <w:proofErr w:type="spellStart"/>
            <w:proofErr w:type="gramStart"/>
            <w:r w:rsidRPr="00FF68FA">
              <w:rPr>
                <w:b/>
                <w:bCs/>
                <w:color w:val="000000" w:themeColor="text1"/>
                <w:sz w:val="20"/>
                <w:szCs w:val="20"/>
              </w:rPr>
              <w:t>eg</w:t>
            </w:r>
            <w:proofErr w:type="spellEnd"/>
            <w:proofErr w:type="gramEnd"/>
            <w:r w:rsidRPr="00FF68FA">
              <w:rPr>
                <w:b/>
                <w:bCs/>
                <w:color w:val="000000" w:themeColor="text1"/>
                <w:sz w:val="20"/>
                <w:szCs w:val="20"/>
              </w:rPr>
              <w:t xml:space="preserve"> Universal</w:t>
            </w:r>
            <w:r w:rsidR="00FF68FA" w:rsidRPr="00FF68FA">
              <w:rPr>
                <w:b/>
                <w:bCs/>
                <w:color w:val="000000" w:themeColor="text1"/>
                <w:sz w:val="20"/>
                <w:szCs w:val="20"/>
              </w:rPr>
              <w:t>, Recovery, Settled Home etc)</w:t>
            </w:r>
          </w:p>
        </w:tc>
        <w:tc>
          <w:tcPr>
            <w:tcW w:w="3818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9CCFBA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  <w:r w:rsidRPr="00980F3C">
              <w:rPr>
                <w:b/>
                <w:bCs/>
                <w:color w:val="000000" w:themeColor="text1"/>
              </w:rPr>
              <w:t>Action (s)</w:t>
            </w:r>
          </w:p>
        </w:tc>
        <w:tc>
          <w:tcPr>
            <w:tcW w:w="1134" w:type="dxa"/>
            <w:shd w:val="clear" w:color="auto" w:fill="FEE0C7"/>
          </w:tcPr>
          <w:p w14:paraId="48D9D781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682D4DE5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2D1248D2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  <w:r w:rsidRPr="00980F3C">
              <w:rPr>
                <w:b/>
                <w:bCs/>
                <w:color w:val="000000" w:themeColor="text1"/>
              </w:rPr>
              <w:t>Who is Leading</w:t>
            </w:r>
          </w:p>
        </w:tc>
        <w:tc>
          <w:tcPr>
            <w:tcW w:w="1559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07915" w14:textId="77777777" w:rsidR="00A927B6" w:rsidRPr="00980F3C" w:rsidRDefault="00A927B6" w:rsidP="00980F3C">
            <w:pPr>
              <w:jc w:val="center"/>
              <w:rPr>
                <w:b/>
                <w:bCs/>
                <w:color w:val="000000" w:themeColor="text1"/>
              </w:rPr>
            </w:pPr>
            <w:r w:rsidRPr="00980F3C">
              <w:rPr>
                <w:b/>
                <w:bCs/>
                <w:color w:val="000000" w:themeColor="text1"/>
              </w:rPr>
              <w:t>Deadlines</w:t>
            </w:r>
          </w:p>
        </w:tc>
        <w:tc>
          <w:tcPr>
            <w:tcW w:w="256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B1D779" w14:textId="77777777" w:rsidR="00A927B6" w:rsidRPr="00980F3C" w:rsidRDefault="008F3D58" w:rsidP="00980F3C">
            <w:pPr>
              <w:jc w:val="center"/>
              <w:rPr>
                <w:b/>
                <w:bCs/>
                <w:color w:val="000000" w:themeColor="text1"/>
              </w:rPr>
            </w:pPr>
            <w:r w:rsidRPr="00980F3C">
              <w:rPr>
                <w:b/>
                <w:bCs/>
                <w:color w:val="000000" w:themeColor="text1"/>
              </w:rPr>
              <w:t xml:space="preserve">How we will track </w:t>
            </w:r>
            <w:r w:rsidR="00A927B6" w:rsidRPr="00980F3C">
              <w:rPr>
                <w:b/>
                <w:bCs/>
                <w:color w:val="000000" w:themeColor="text1"/>
              </w:rPr>
              <w:t>impact</w:t>
            </w:r>
          </w:p>
        </w:tc>
      </w:tr>
      <w:tr w:rsidR="00980F3C" w:rsidRPr="00980F3C" w14:paraId="43F581B7" w14:textId="77777777" w:rsidTr="00980F3C">
        <w:trPr>
          <w:trHeight w:val="1226"/>
        </w:trPr>
        <w:tc>
          <w:tcPr>
            <w:tcW w:w="31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200368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4B2F8379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78D398DD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689C434E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4DCEEC4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164AB9E2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42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9CA06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38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8277E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BEFC20D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425D2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25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BAC80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</w:tr>
      <w:tr w:rsidR="00980F3C" w:rsidRPr="00980F3C" w14:paraId="2EB71AD2" w14:textId="77777777" w:rsidTr="00980F3C">
        <w:trPr>
          <w:trHeight w:val="1226"/>
        </w:trPr>
        <w:tc>
          <w:tcPr>
            <w:tcW w:w="31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E33CE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50963602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2DA2D23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5A66E8CF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38FE37D3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42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05F57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38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463D3D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A7FC38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3A685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25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7FC4E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</w:tr>
      <w:tr w:rsidR="00980F3C" w:rsidRPr="00980F3C" w14:paraId="373B80AF" w14:textId="77777777" w:rsidTr="00980F3C">
        <w:trPr>
          <w:trHeight w:val="1226"/>
        </w:trPr>
        <w:tc>
          <w:tcPr>
            <w:tcW w:w="31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CC600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5094D46D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78A63F0C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1CCDAD51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197EBCF1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42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32C17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38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F2D39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56A66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A3D7F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25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5EB9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</w:tr>
      <w:tr w:rsidR="00980F3C" w:rsidRPr="00980F3C" w14:paraId="7971F98E" w14:textId="77777777" w:rsidTr="00980F3C">
        <w:trPr>
          <w:trHeight w:val="1226"/>
        </w:trPr>
        <w:tc>
          <w:tcPr>
            <w:tcW w:w="31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483FB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0E07F5D3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626E57A0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3E246E67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  <w:p w14:paraId="16AC3C56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42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937DB1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38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9CFF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BBCFFC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26B244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  <w:tc>
          <w:tcPr>
            <w:tcW w:w="25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1ABA1" w14:textId="77777777" w:rsidR="00A927B6" w:rsidRPr="00980F3C" w:rsidRDefault="00A927B6" w:rsidP="00FF68FA">
            <w:pPr>
              <w:rPr>
                <w:color w:val="000000" w:themeColor="text1"/>
              </w:rPr>
            </w:pPr>
          </w:p>
        </w:tc>
      </w:tr>
    </w:tbl>
    <w:p w14:paraId="247FB406" w14:textId="77777777" w:rsidR="00FB72F3" w:rsidRDefault="00573F41" w:rsidP="00980F3C">
      <w:r>
        <w:t>Name of organisation:</w:t>
      </w:r>
    </w:p>
    <w:sectPr w:rsidR="00FB72F3" w:rsidSect="002E1638">
      <w:headerReference w:type="default" r:id="rId6"/>
      <w:footerReference w:type="default" r:id="rId7"/>
      <w:pgSz w:w="16840" w:h="11900" w:orient="landscape"/>
      <w:pgMar w:top="1440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71CE0" w14:textId="77777777" w:rsidR="00A72D22" w:rsidRDefault="00A72D22" w:rsidP="000E1E48">
      <w:r>
        <w:separator/>
      </w:r>
    </w:p>
  </w:endnote>
  <w:endnote w:type="continuationSeparator" w:id="0">
    <w:p w14:paraId="7ABBE55D" w14:textId="77777777" w:rsidR="00A72D22" w:rsidRDefault="00A72D22" w:rsidP="000E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2046" w14:textId="51C2CB8E" w:rsidR="000E1E48" w:rsidRPr="002E1638" w:rsidRDefault="002E1638" w:rsidP="00573F41">
    <w:pPr>
      <w:pStyle w:val="Footer"/>
      <w:jc w:val="right"/>
      <w:rPr>
        <w:sz w:val="16"/>
        <w:szCs w:val="16"/>
      </w:rPr>
    </w:pPr>
    <w:r w:rsidRPr="002E1638">
      <w:rPr>
        <w:noProof/>
        <w:sz w:val="16"/>
        <w:szCs w:val="16"/>
      </w:rPr>
      <w:drawing>
        <wp:inline distT="0" distB="0" distL="0" distR="0" wp14:anchorId="5E24F3E2" wp14:editId="4AAD1A24">
          <wp:extent cx="1435100" cy="266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E1638">
      <w:rPr>
        <w:sz w:val="16"/>
        <w:szCs w:val="16"/>
      </w:rPr>
      <w:ptab w:relativeTo="margin" w:alignment="center" w:leader="none"/>
    </w:r>
    <w:r w:rsidRPr="002E1638">
      <w:rPr>
        <w:sz w:val="16"/>
        <w:szCs w:val="16"/>
      </w:rPr>
      <w:ptab w:relativeTo="margin" w:alignment="right" w:leader="none"/>
    </w:r>
    <w:r w:rsidRPr="002E1638">
      <w:rPr>
        <w:sz w:val="16"/>
        <w:szCs w:val="16"/>
      </w:rPr>
      <w:t xml:space="preserve">Commitment to Collaborate to Prevent and Relieve Homelessness </w:t>
    </w:r>
    <w:r>
      <w:rPr>
        <w:sz w:val="16"/>
        <w:szCs w:val="16"/>
      </w:rPr>
      <w:t>T</w:t>
    </w:r>
    <w:r w:rsidRPr="002E1638">
      <w:rPr>
        <w:sz w:val="16"/>
        <w:szCs w:val="16"/>
      </w:rPr>
      <w:t>oolkit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47575" w14:textId="77777777" w:rsidR="00A72D22" w:rsidRDefault="00A72D22" w:rsidP="000E1E48">
      <w:r>
        <w:separator/>
      </w:r>
    </w:p>
  </w:footnote>
  <w:footnote w:type="continuationSeparator" w:id="0">
    <w:p w14:paraId="5E1FD6E7" w14:textId="77777777" w:rsidR="00A72D22" w:rsidRDefault="00A72D22" w:rsidP="000E1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8CB48" w14:textId="77777777" w:rsidR="000E1E48" w:rsidRPr="00E9250C" w:rsidRDefault="000E1E48" w:rsidP="000E1E48">
    <w:pPr>
      <w:pStyle w:val="NormalWeb"/>
      <w:rPr>
        <w:rFonts w:asciiTheme="minorHAnsi" w:hAnsiTheme="minorHAnsi" w:cstheme="minorHAnsi"/>
        <w:sz w:val="36"/>
        <w:szCs w:val="36"/>
      </w:rPr>
    </w:pPr>
    <w:r w:rsidRPr="007A7BFF">
      <w:rPr>
        <w:rFonts w:asciiTheme="minorHAnsi" w:hAnsiTheme="minorHAnsi" w:cstheme="minorHAnsi"/>
        <w:color w:val="3D4C56"/>
        <w:sz w:val="36"/>
        <w:szCs w:val="36"/>
      </w:rPr>
      <w:t xml:space="preserve">Our Commitment to Collaborate to prevent and relieve homelessness – </w:t>
    </w:r>
    <w:r>
      <w:rPr>
        <w:rFonts w:asciiTheme="minorHAnsi" w:hAnsiTheme="minorHAnsi" w:cstheme="minorHAnsi"/>
        <w:b/>
        <w:bCs/>
        <w:color w:val="3D4C56"/>
        <w:sz w:val="36"/>
        <w:szCs w:val="36"/>
      </w:rPr>
      <w:t xml:space="preserve">Action Plan </w:t>
    </w:r>
    <w:r w:rsidRPr="007A7BFF">
      <w:rPr>
        <w:rFonts w:asciiTheme="minorHAnsi" w:hAnsiTheme="minorHAnsi" w:cstheme="minorHAnsi"/>
        <w:b/>
        <w:bCs/>
        <w:color w:val="3D4C56"/>
        <w:sz w:val="36"/>
        <w:szCs w:val="36"/>
      </w:rPr>
      <w:t xml:space="preserve"> </w:t>
    </w:r>
  </w:p>
  <w:p w14:paraId="706B62EB" w14:textId="77777777" w:rsidR="000E1E48" w:rsidRDefault="000E1E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3C"/>
    <w:rsid w:val="000E1E48"/>
    <w:rsid w:val="0017107A"/>
    <w:rsid w:val="0020195A"/>
    <w:rsid w:val="00203A60"/>
    <w:rsid w:val="00297B78"/>
    <w:rsid w:val="002E1638"/>
    <w:rsid w:val="00373FB5"/>
    <w:rsid w:val="004A16A8"/>
    <w:rsid w:val="00536627"/>
    <w:rsid w:val="00573F41"/>
    <w:rsid w:val="00786D7B"/>
    <w:rsid w:val="008F3D58"/>
    <w:rsid w:val="00980F3C"/>
    <w:rsid w:val="00A314CB"/>
    <w:rsid w:val="00A72D22"/>
    <w:rsid w:val="00A927B6"/>
    <w:rsid w:val="00BC1B95"/>
    <w:rsid w:val="00BE0C58"/>
    <w:rsid w:val="00BE5D03"/>
    <w:rsid w:val="00BF5992"/>
    <w:rsid w:val="00CD0E6C"/>
    <w:rsid w:val="00E34B0C"/>
    <w:rsid w:val="00FB72F3"/>
    <w:rsid w:val="00FD67F0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6595A"/>
  <w15:chartTrackingRefBased/>
  <w15:docId w15:val="{03E1D0E2-1177-A14E-B0ED-EA68EEA3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E48"/>
  </w:style>
  <w:style w:type="paragraph" w:styleId="Footer">
    <w:name w:val="footer"/>
    <w:basedOn w:val="Normal"/>
    <w:link w:val="FooterChar"/>
    <w:uiPriority w:val="99"/>
    <w:unhideWhenUsed/>
    <w:rsid w:val="000E1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E48"/>
  </w:style>
  <w:style w:type="paragraph" w:styleId="NormalWeb">
    <w:name w:val="Normal (Web)"/>
    <w:basedOn w:val="Normal"/>
    <w:uiPriority w:val="99"/>
    <w:unhideWhenUsed/>
    <w:rsid w:val="000E1E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muir/Desktop/C2C%20Versions%20for%20Matt%20to%20work%20with/C2C%20writable%20Pledge%20Action%20Plan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C2C writable Pledge Action Plan copy.dotx</Template>
  <TotalTime>9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Gardiner</cp:lastModifiedBy>
  <cp:revision>5</cp:revision>
  <dcterms:created xsi:type="dcterms:W3CDTF">2021-05-25T08:58:00Z</dcterms:created>
  <dcterms:modified xsi:type="dcterms:W3CDTF">2021-07-23T08:21:00Z</dcterms:modified>
</cp:coreProperties>
</file>